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6C414A" w:rsidRDefault="00331ADD" w:rsidP="006D3505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6C414A">
        <w:rPr>
          <w:rFonts w:ascii="Garamond" w:hAnsi="Garamond"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6C414A">
        <w:rPr>
          <w:rFonts w:ascii="Garamond" w:hAnsi="Garamond"/>
          <w:sz w:val="26"/>
          <w:szCs w:val="26"/>
          <w:lang w:val="es-ES"/>
        </w:rPr>
        <w:br w:type="textWrapping" w:clear="all"/>
      </w:r>
    </w:p>
    <w:p w14:paraId="35C730B8" w14:textId="3E32F6D0" w:rsidR="00A51C55" w:rsidRPr="006C414A" w:rsidRDefault="006C414A" w:rsidP="006D3505">
      <w:pPr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Miércoles de Ceniza (B)</w:t>
      </w:r>
    </w:p>
    <w:p w14:paraId="06B8AF1E" w14:textId="1F8CF7DB" w:rsidR="006C414A" w:rsidRPr="006C414A" w:rsidRDefault="00CB07C4" w:rsidP="006C414A">
      <w:pPr>
        <w:pStyle w:val="NormalWeb"/>
        <w:spacing w:before="0" w:beforeAutospacing="0" w:after="0" w:afterAutospacing="0"/>
        <w:ind w:left="720" w:hanging="720"/>
        <w:rPr>
          <w:rFonts w:ascii="Garamond" w:hAnsi="Garamond"/>
          <w:sz w:val="26"/>
          <w:szCs w:val="26"/>
        </w:rPr>
      </w:pPr>
      <w:r w:rsidRPr="006C414A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8872DF" w:rsidRPr="006C414A">
        <w:rPr>
          <w:rFonts w:ascii="Garamond" w:hAnsi="Garamond"/>
          <w:b/>
          <w:bCs/>
          <w:sz w:val="26"/>
          <w:szCs w:val="26"/>
          <w:lang w:val="es-ES"/>
        </w:rPr>
        <w:t>:</w:t>
      </w:r>
      <w:r w:rsidR="00441FE1" w:rsidRPr="006C414A">
        <w:rPr>
          <w:rFonts w:ascii="Garamond" w:hAnsi="Garamond"/>
          <w:b/>
          <w:bCs/>
          <w:sz w:val="26"/>
          <w:szCs w:val="26"/>
          <w:lang w:val="es-ES"/>
        </w:rPr>
        <w:t xml:space="preserve"> </w:t>
      </w:r>
      <w:r w:rsidR="006C414A" w:rsidRPr="006C414A">
        <w:rPr>
          <w:rFonts w:ascii="Garamond" w:hAnsi="Garamond"/>
          <w:b/>
          <w:bCs/>
          <w:sz w:val="26"/>
          <w:szCs w:val="26"/>
        </w:rPr>
        <w:t>Joel 2:1-2,</w:t>
      </w:r>
      <w:r w:rsidR="006C414A">
        <w:rPr>
          <w:rFonts w:ascii="Garamond" w:hAnsi="Garamond"/>
          <w:b/>
          <w:bCs/>
          <w:sz w:val="26"/>
          <w:szCs w:val="26"/>
        </w:rPr>
        <w:t xml:space="preserve"> </w:t>
      </w:r>
      <w:r w:rsidR="006C414A" w:rsidRPr="006C414A">
        <w:rPr>
          <w:rFonts w:ascii="Garamond" w:hAnsi="Garamond"/>
          <w:b/>
          <w:bCs/>
          <w:sz w:val="26"/>
          <w:szCs w:val="26"/>
        </w:rPr>
        <w:t xml:space="preserve">12-17 o </w:t>
      </w:r>
      <w:proofErr w:type="spellStart"/>
      <w:r w:rsidR="006C414A" w:rsidRPr="006C414A">
        <w:rPr>
          <w:rFonts w:ascii="Garamond" w:hAnsi="Garamond"/>
          <w:b/>
          <w:bCs/>
          <w:sz w:val="26"/>
          <w:szCs w:val="26"/>
        </w:rPr>
        <w:t>Isaías</w:t>
      </w:r>
      <w:proofErr w:type="spellEnd"/>
      <w:r w:rsidR="006C414A" w:rsidRPr="006C414A">
        <w:rPr>
          <w:rFonts w:ascii="Garamond" w:hAnsi="Garamond"/>
          <w:b/>
          <w:bCs/>
          <w:sz w:val="26"/>
          <w:szCs w:val="26"/>
        </w:rPr>
        <w:t xml:space="preserve"> 58:1-12; Salmo 103 o 103:8-14; 2 </w:t>
      </w:r>
      <w:proofErr w:type="spellStart"/>
      <w:r w:rsidR="006C414A" w:rsidRPr="006C414A">
        <w:rPr>
          <w:rFonts w:ascii="Garamond" w:hAnsi="Garamond"/>
          <w:b/>
          <w:bCs/>
          <w:sz w:val="26"/>
          <w:szCs w:val="26"/>
        </w:rPr>
        <w:t>Corintios</w:t>
      </w:r>
      <w:proofErr w:type="spellEnd"/>
      <w:r w:rsidR="006C414A" w:rsidRPr="006C414A">
        <w:rPr>
          <w:rFonts w:ascii="Garamond" w:hAnsi="Garamond"/>
          <w:b/>
          <w:bCs/>
          <w:sz w:val="26"/>
          <w:szCs w:val="26"/>
        </w:rPr>
        <w:t xml:space="preserve"> 5:20b-6:10;</w:t>
      </w:r>
      <w:r w:rsidR="006C414A">
        <w:rPr>
          <w:rFonts w:ascii="Garamond" w:hAnsi="Garamond"/>
          <w:b/>
          <w:bCs/>
          <w:sz w:val="26"/>
          <w:szCs w:val="26"/>
        </w:rPr>
        <w:br/>
      </w:r>
      <w:r w:rsidR="006C414A" w:rsidRPr="006C414A">
        <w:rPr>
          <w:rFonts w:ascii="Garamond" w:hAnsi="Garamond"/>
          <w:b/>
          <w:bCs/>
          <w:sz w:val="26"/>
          <w:szCs w:val="26"/>
        </w:rPr>
        <w:t>San Mateo 6: 1-6,</w:t>
      </w:r>
      <w:r w:rsidR="006C414A">
        <w:rPr>
          <w:rFonts w:ascii="Garamond" w:hAnsi="Garamond"/>
          <w:b/>
          <w:bCs/>
          <w:sz w:val="26"/>
          <w:szCs w:val="26"/>
        </w:rPr>
        <w:t xml:space="preserve"> </w:t>
      </w:r>
      <w:r w:rsidR="006C414A" w:rsidRPr="006C414A">
        <w:rPr>
          <w:rFonts w:ascii="Garamond" w:hAnsi="Garamond"/>
          <w:b/>
          <w:bCs/>
          <w:sz w:val="26"/>
          <w:szCs w:val="26"/>
        </w:rPr>
        <w:t>16-21.</w:t>
      </w:r>
    </w:p>
    <w:p w14:paraId="7622BEDA" w14:textId="77777777" w:rsidR="006C414A" w:rsidRPr="006C414A" w:rsidRDefault="006C414A" w:rsidP="006C414A">
      <w:pPr>
        <w:jc w:val="both"/>
        <w:rPr>
          <w:rFonts w:ascii="Garamond" w:hAnsi="Garamond" w:cs="Times New Roman"/>
          <w:sz w:val="26"/>
          <w:szCs w:val="26"/>
        </w:rPr>
      </w:pPr>
    </w:p>
    <w:p w14:paraId="2E00B0CD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Con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imposición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ceniza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comenzamos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hoy un nuevo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ciclo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litúrgico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cuaresma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ayudará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prepararnos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adecuada y convenientemente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vivir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centralidad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misterio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Cristo que 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pasión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Pascua.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Desde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miércoles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seis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domingos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la palabra de Dios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irá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iluminando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conversión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tiene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meta final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pregustación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vivencia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anticipada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Pascua.</w:t>
      </w:r>
    </w:p>
    <w:p w14:paraId="6B8B68D5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5E41B4B4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signo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ceniza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miles y miles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recibiremos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hoy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debe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rectificar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vida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acuerdo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voluntad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Dios;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sin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afanes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premuras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dediquemos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necesario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vivencia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liturgia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penitencial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hoy. El Libro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Común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(LOC),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esquema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celebración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penitencial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muy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rico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tanto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motivación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lecturas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bíblicas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sabemos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aprovechar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van a ser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mucha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utilidad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superar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simple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nivel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costumbre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folklore.</w:t>
      </w:r>
    </w:p>
    <w:p w14:paraId="19BE4ADD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344AC239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Joel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reconocer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necesario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arrepentirnos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imagen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caerá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implacable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pueblo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pecador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llama 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pecadores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reconozcan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faltas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pidan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perdón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hará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ese Dios tan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enojado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perdone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no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envíe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justo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castigo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pecadores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>.</w:t>
      </w:r>
    </w:p>
    <w:p w14:paraId="3309D88E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BC57CE1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salmo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103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6C414A">
        <w:rPr>
          <w:rFonts w:ascii="Garamond" w:hAnsi="Garamond" w:cs="Times New Roman"/>
          <w:sz w:val="26"/>
          <w:szCs w:val="26"/>
        </w:rPr>
        <w:t>a</w:t>
      </w:r>
      <w:proofErr w:type="gram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alabar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bendecir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gran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misericordia,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grandeza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poder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no son para las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usuales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formas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oprimir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defender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desvalido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acoger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perdonar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pecador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arrepentido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Contrasta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un poco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anuncio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expresiones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hermosas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salmista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>: “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Misericordioso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compasivo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lento para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rico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clemencia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… No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tratado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conforme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pecados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pagado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conforme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maldades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”.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Interioricemos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bello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salmo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tengámoslo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fórmula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alabanza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bendición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sincero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obras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misericordiosas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Dios.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Pues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hoy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iniciamos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señal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ceniza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ayuda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6C414A">
        <w:rPr>
          <w:rFonts w:ascii="Garamond" w:hAnsi="Garamond" w:cs="Times New Roman"/>
          <w:sz w:val="26"/>
          <w:szCs w:val="26"/>
        </w:rPr>
        <w:t>a</w:t>
      </w:r>
      <w:proofErr w:type="gram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asumir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somos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frágiles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pecadores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necesitados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perdón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también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cierto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entramos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conciencia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vivir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reconexión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Dios. 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arrepentimiento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debería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vivido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paso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previo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vivencia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regocijo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lleva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alabanza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grandezas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Dios.</w:t>
      </w:r>
    </w:p>
    <w:p w14:paraId="02548D8C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00C6E41E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6C414A">
        <w:rPr>
          <w:rFonts w:ascii="Garamond" w:hAnsi="Garamond" w:cs="Times New Roman"/>
          <w:sz w:val="26"/>
          <w:szCs w:val="26"/>
        </w:rPr>
        <w:lastRenderedPageBreak/>
        <w:t>Ahora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bien,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criterio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evangélico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conversión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necesaria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reconciliación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da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precisamente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leemos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liturgia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hoy. 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evangelista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Mateo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enseñando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pilares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fundamentales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piedad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: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limosna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ayuno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Mediante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actitudes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creyente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podía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demostrar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cuán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bueno era,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podía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calificado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así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él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podía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sentirse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“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satisfecho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”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gracias a Dios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ello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: “Dios,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doy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gracias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no soy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hombres: ladrones,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injustos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adúlteros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aun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publicano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>...”. ¿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Será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cierto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cumplimiento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actos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externos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cuales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logra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aplausos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inequívocamente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medio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sintonía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Dios?</w:t>
      </w:r>
    </w:p>
    <w:p w14:paraId="692A057A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0C20FB19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6C414A">
        <w:rPr>
          <w:rFonts w:ascii="Garamond" w:hAnsi="Garamond" w:cs="Times New Roman"/>
          <w:sz w:val="26"/>
          <w:szCs w:val="26"/>
        </w:rPr>
        <w:t>Desafortunadamente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ambiente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conoció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fue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ese, sus paisanos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piadosos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habían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hecho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medios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crecimiento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personal,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fines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sí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ponían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mucho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empeño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realizar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públicamente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fin de ser vistos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admirados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todos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Pero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lugar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piadoso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creyente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bueno,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convertía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un ser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prepotente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soberbio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hecho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limosnas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practicar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ayuno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reducía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“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presentar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recibo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cobro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Dios”. </w:t>
      </w:r>
    </w:p>
    <w:p w14:paraId="684DB663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085AD8AC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Jesús no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denuncia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distorsión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religión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corrige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exige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 sus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sin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cambiar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sanas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-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medios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eficaces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-,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búsqueda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genuina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auténtica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justicia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ustedes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hagan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así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ustedes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deben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así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realicen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éstas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háganlo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secreto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sin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aspavientos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modestia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no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sepan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usted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Dios.</w:t>
      </w:r>
    </w:p>
    <w:p w14:paraId="2036F6C2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7A533C2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Si Mateo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denuncia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/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desenmascaramiento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falsas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actitudes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piadosos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muy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seguramente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era algo que se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viviendo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ya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comunidad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evangelista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grupo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incurriendo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error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alardear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piedad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viene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ayuda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superar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actitudes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lugar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bueno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seguidor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Jesús,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distancian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ideal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misericordia. </w:t>
      </w:r>
    </w:p>
    <w:p w14:paraId="17BF9E07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2D1E3275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6C414A">
        <w:rPr>
          <w:rFonts w:ascii="Garamond" w:hAnsi="Garamond" w:cs="Times New Roman"/>
          <w:sz w:val="26"/>
          <w:szCs w:val="26"/>
        </w:rPr>
        <w:t>Así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ésta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puede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ser la clave para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auténtica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vivencia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reconciliación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cuaresma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acostumbrados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ruidoso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aparato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rodeamos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cristianas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volver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silencio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al modo imperceptible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Jesús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6C414A">
        <w:rPr>
          <w:rFonts w:ascii="Garamond" w:hAnsi="Garamond" w:cs="Times New Roman"/>
          <w:sz w:val="26"/>
          <w:szCs w:val="26"/>
        </w:rPr>
        <w:t>a</w:t>
      </w:r>
      <w:proofErr w:type="gram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actuar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alcanzar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justicia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mayor.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es lo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trabajar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verdadero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ahínco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cuaresma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se llama </w:t>
      </w:r>
      <w:proofErr w:type="spellStart"/>
      <w:r w:rsidRPr="006C414A">
        <w:rPr>
          <w:rFonts w:ascii="Garamond" w:hAnsi="Garamond" w:cs="Times New Roman"/>
          <w:i/>
          <w:iCs/>
          <w:sz w:val="26"/>
          <w:szCs w:val="26"/>
        </w:rPr>
        <w:t>proceso</w:t>
      </w:r>
      <w:proofErr w:type="spellEnd"/>
      <w:r w:rsidRPr="006C414A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i/>
          <w:iCs/>
          <w:sz w:val="26"/>
          <w:szCs w:val="26"/>
        </w:rPr>
        <w:t>reconciliación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</w:t>
      </w:r>
    </w:p>
    <w:p w14:paraId="7A828A04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CF5C1A5" w14:textId="77777777" w:rsidR="006C414A" w:rsidRPr="006C414A" w:rsidRDefault="006C414A" w:rsidP="006C414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signo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ceniza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debe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frágil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pasajero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vida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todo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lo que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rodea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mismo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hace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caer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cuenta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valioso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eterno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resultan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obras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realizamos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con amor,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sencillez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verdadero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fraternidad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alimentaban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espiritualidad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antiguo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una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gran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actualidad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ningún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han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derogadas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ni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por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; al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contrario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tenemos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fortalecer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más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limosna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el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ayuno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pero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basándonos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los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criterios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que Jesús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nos</w:t>
      </w:r>
      <w:proofErr w:type="spellEnd"/>
      <w:r w:rsidRPr="006C414A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6C414A">
        <w:rPr>
          <w:rFonts w:ascii="Garamond" w:hAnsi="Garamond" w:cs="Times New Roman"/>
          <w:sz w:val="26"/>
          <w:szCs w:val="26"/>
        </w:rPr>
        <w:t>enseñado</w:t>
      </w:r>
      <w:proofErr w:type="spellEnd"/>
      <w:r w:rsidRPr="006C414A">
        <w:rPr>
          <w:rFonts w:ascii="Garamond" w:hAnsi="Garamond" w:cs="Times New Roman"/>
          <w:sz w:val="26"/>
          <w:szCs w:val="26"/>
        </w:rPr>
        <w:t>.</w:t>
      </w:r>
    </w:p>
    <w:p w14:paraId="7B12E36E" w14:textId="77777777" w:rsidR="006C414A" w:rsidRPr="006C414A" w:rsidRDefault="006C414A" w:rsidP="006C414A">
      <w:pPr>
        <w:jc w:val="both"/>
        <w:rPr>
          <w:rFonts w:ascii="Garamond" w:hAnsi="Garamond" w:cs="Times New Roman"/>
          <w:sz w:val="26"/>
          <w:szCs w:val="26"/>
        </w:rPr>
      </w:pPr>
    </w:p>
    <w:p w14:paraId="5DC5E649" w14:textId="77777777" w:rsidR="006C414A" w:rsidRDefault="006C414A" w:rsidP="006C414A">
      <w:pPr>
        <w:jc w:val="both"/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</w:pPr>
    </w:p>
    <w:p w14:paraId="6648E945" w14:textId="35D4C0C7" w:rsidR="00441FE1" w:rsidRPr="00AE0A9F" w:rsidRDefault="006C414A" w:rsidP="00AE0A9F">
      <w:pPr>
        <w:jc w:val="both"/>
        <w:rPr>
          <w:rFonts w:ascii="Garamond" w:hAnsi="Garamond" w:cs="Times New Roman"/>
          <w:sz w:val="26"/>
          <w:szCs w:val="26"/>
        </w:rPr>
      </w:pPr>
      <w:r w:rsidRPr="006C414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El </w:t>
      </w:r>
      <w:proofErr w:type="spellStart"/>
      <w:r w:rsidRPr="006C414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Rvdo</w:t>
      </w:r>
      <w:proofErr w:type="spellEnd"/>
      <w:r w:rsidRPr="006C414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. Gonzal</w:t>
      </w:r>
      <w: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o </w:t>
      </w:r>
      <w:proofErr w:type="spellStart"/>
      <w: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Rendón</w:t>
      </w:r>
      <w:proofErr w:type="spellEnd"/>
      <w: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 </w:t>
      </w:r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es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clérigo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de la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Iglesia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Episcopal de Colombia y es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docente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universitario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.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Presta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sus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servicios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en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la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Parroquia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San Lucas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en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Medellín, y es Rector y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profesor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del Centro de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Estudios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Teológicos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(CET) de la </w:t>
      </w:r>
      <w:proofErr w:type="spellStart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Diócesis</w:t>
      </w:r>
      <w:proofErr w:type="spellEnd"/>
      <w:r w:rsidRPr="006C414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de Colombia.</w:t>
      </w:r>
    </w:p>
    <w:sectPr w:rsidR="00441FE1" w:rsidRPr="00AE0A9F" w:rsidSect="00F66B9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3545A" w14:textId="77777777" w:rsidR="00F66B98" w:rsidRDefault="00F66B98" w:rsidP="00563619">
      <w:r>
        <w:separator/>
      </w:r>
    </w:p>
  </w:endnote>
  <w:endnote w:type="continuationSeparator" w:id="0">
    <w:p w14:paraId="6A29F955" w14:textId="77777777" w:rsidR="00F66B98" w:rsidRDefault="00F66B98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D487546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B60043">
      <w:rPr>
        <w:rFonts w:ascii="Garamond" w:eastAsia="Times New Roman" w:hAnsi="Garamond" w:cs="Times New Roman"/>
        <w:sz w:val="18"/>
      </w:rPr>
      <w:t>4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8700" w14:textId="77777777" w:rsidR="00F66B98" w:rsidRDefault="00F66B98" w:rsidP="00563619">
      <w:r>
        <w:separator/>
      </w:r>
    </w:p>
  </w:footnote>
  <w:footnote w:type="continuationSeparator" w:id="0">
    <w:p w14:paraId="439CC3EA" w14:textId="77777777" w:rsidR="00F66B98" w:rsidRDefault="00F66B98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26B78"/>
    <w:rsid w:val="000303C1"/>
    <w:rsid w:val="00034284"/>
    <w:rsid w:val="00035DA0"/>
    <w:rsid w:val="00036198"/>
    <w:rsid w:val="00043142"/>
    <w:rsid w:val="00044CF6"/>
    <w:rsid w:val="0004733A"/>
    <w:rsid w:val="00051C8D"/>
    <w:rsid w:val="00052D67"/>
    <w:rsid w:val="0006033A"/>
    <w:rsid w:val="00060855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6607"/>
    <w:rsid w:val="00147497"/>
    <w:rsid w:val="00150C95"/>
    <w:rsid w:val="00151F2D"/>
    <w:rsid w:val="00156328"/>
    <w:rsid w:val="00166670"/>
    <w:rsid w:val="00172B6F"/>
    <w:rsid w:val="00172CA2"/>
    <w:rsid w:val="001767D0"/>
    <w:rsid w:val="00185D33"/>
    <w:rsid w:val="00190EC2"/>
    <w:rsid w:val="001922CD"/>
    <w:rsid w:val="0019430D"/>
    <w:rsid w:val="00195C6E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0FF4"/>
    <w:rsid w:val="002C1564"/>
    <w:rsid w:val="002C1F2A"/>
    <w:rsid w:val="002C25BF"/>
    <w:rsid w:val="002C44F0"/>
    <w:rsid w:val="002C7983"/>
    <w:rsid w:val="002D2135"/>
    <w:rsid w:val="002D2E9A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970F8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3F5DE5"/>
    <w:rsid w:val="003F685D"/>
    <w:rsid w:val="004015BB"/>
    <w:rsid w:val="004105D4"/>
    <w:rsid w:val="004157EE"/>
    <w:rsid w:val="00420DFB"/>
    <w:rsid w:val="004258AA"/>
    <w:rsid w:val="0042754D"/>
    <w:rsid w:val="004309B4"/>
    <w:rsid w:val="00433708"/>
    <w:rsid w:val="00436A41"/>
    <w:rsid w:val="004407BA"/>
    <w:rsid w:val="00441FE1"/>
    <w:rsid w:val="0044457A"/>
    <w:rsid w:val="00450902"/>
    <w:rsid w:val="004513D0"/>
    <w:rsid w:val="004553B3"/>
    <w:rsid w:val="00464C81"/>
    <w:rsid w:val="004716B0"/>
    <w:rsid w:val="00471C0C"/>
    <w:rsid w:val="004803CC"/>
    <w:rsid w:val="00482C39"/>
    <w:rsid w:val="00484517"/>
    <w:rsid w:val="00484B03"/>
    <w:rsid w:val="004869A8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5BE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515"/>
    <w:rsid w:val="00593B6A"/>
    <w:rsid w:val="005A3F0E"/>
    <w:rsid w:val="005A4673"/>
    <w:rsid w:val="005B087B"/>
    <w:rsid w:val="005B1EAB"/>
    <w:rsid w:val="005B282E"/>
    <w:rsid w:val="005B4160"/>
    <w:rsid w:val="005B60DC"/>
    <w:rsid w:val="005B7FC6"/>
    <w:rsid w:val="005C1CF7"/>
    <w:rsid w:val="005C3F9A"/>
    <w:rsid w:val="005C6C60"/>
    <w:rsid w:val="005C72CB"/>
    <w:rsid w:val="005C799E"/>
    <w:rsid w:val="005D1ECA"/>
    <w:rsid w:val="005D581E"/>
    <w:rsid w:val="005E2C20"/>
    <w:rsid w:val="005E7D5B"/>
    <w:rsid w:val="005F3807"/>
    <w:rsid w:val="005F495C"/>
    <w:rsid w:val="005F566F"/>
    <w:rsid w:val="005F6451"/>
    <w:rsid w:val="0060397C"/>
    <w:rsid w:val="00604FCC"/>
    <w:rsid w:val="006071D4"/>
    <w:rsid w:val="00627147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71661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963BC"/>
    <w:rsid w:val="00697F9F"/>
    <w:rsid w:val="006A35AA"/>
    <w:rsid w:val="006C414A"/>
    <w:rsid w:val="006C51D3"/>
    <w:rsid w:val="006D03FF"/>
    <w:rsid w:val="006D3389"/>
    <w:rsid w:val="006D3505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64D0A"/>
    <w:rsid w:val="00871179"/>
    <w:rsid w:val="00873820"/>
    <w:rsid w:val="00876FAE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4516"/>
    <w:rsid w:val="008F5F97"/>
    <w:rsid w:val="008F780D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355F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97CBF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3BCF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AE0A9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365C"/>
    <w:rsid w:val="00B33DB1"/>
    <w:rsid w:val="00B36169"/>
    <w:rsid w:val="00B3713B"/>
    <w:rsid w:val="00B429B3"/>
    <w:rsid w:val="00B43287"/>
    <w:rsid w:val="00B51E2F"/>
    <w:rsid w:val="00B60043"/>
    <w:rsid w:val="00B617D0"/>
    <w:rsid w:val="00B66BCF"/>
    <w:rsid w:val="00B73383"/>
    <w:rsid w:val="00B74C79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71F7"/>
    <w:rsid w:val="00BB0201"/>
    <w:rsid w:val="00BB24A0"/>
    <w:rsid w:val="00BC1E10"/>
    <w:rsid w:val="00BC2249"/>
    <w:rsid w:val="00BD11CD"/>
    <w:rsid w:val="00BD2451"/>
    <w:rsid w:val="00BE066C"/>
    <w:rsid w:val="00BE279C"/>
    <w:rsid w:val="00BE4403"/>
    <w:rsid w:val="00BE45C1"/>
    <w:rsid w:val="00BE4DCC"/>
    <w:rsid w:val="00BF5F8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199"/>
    <w:rsid w:val="00C37A6D"/>
    <w:rsid w:val="00C41E52"/>
    <w:rsid w:val="00C43ACE"/>
    <w:rsid w:val="00C43DBA"/>
    <w:rsid w:val="00C440CB"/>
    <w:rsid w:val="00C45128"/>
    <w:rsid w:val="00C47FA7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47F"/>
    <w:rsid w:val="00CF7846"/>
    <w:rsid w:val="00D0476C"/>
    <w:rsid w:val="00D124FC"/>
    <w:rsid w:val="00D12CC4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2F27"/>
    <w:rsid w:val="00D850AA"/>
    <w:rsid w:val="00D86B2A"/>
    <w:rsid w:val="00D87D4F"/>
    <w:rsid w:val="00DA1C4A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DF4372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450C0"/>
    <w:rsid w:val="00E56066"/>
    <w:rsid w:val="00E6025D"/>
    <w:rsid w:val="00E61632"/>
    <w:rsid w:val="00E61A15"/>
    <w:rsid w:val="00E61B7D"/>
    <w:rsid w:val="00E678FE"/>
    <w:rsid w:val="00E715E3"/>
    <w:rsid w:val="00E739C9"/>
    <w:rsid w:val="00E75967"/>
    <w:rsid w:val="00E75E75"/>
    <w:rsid w:val="00E86217"/>
    <w:rsid w:val="00E863BA"/>
    <w:rsid w:val="00E8699B"/>
    <w:rsid w:val="00E901FC"/>
    <w:rsid w:val="00E931C4"/>
    <w:rsid w:val="00EB0980"/>
    <w:rsid w:val="00EB2BC5"/>
    <w:rsid w:val="00EB3352"/>
    <w:rsid w:val="00EB3BBB"/>
    <w:rsid w:val="00EB40AF"/>
    <w:rsid w:val="00EB6AB7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66B98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0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2024-01-16T21:29:00Z</cp:lastPrinted>
  <dcterms:created xsi:type="dcterms:W3CDTF">2024-01-16T21:29:00Z</dcterms:created>
  <dcterms:modified xsi:type="dcterms:W3CDTF">2024-01-16T21:29:00Z</dcterms:modified>
</cp:coreProperties>
</file>